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12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1"/>
        <w:gridCol w:w="2611"/>
        <w:gridCol w:w="2126"/>
        <w:gridCol w:w="1330"/>
        <w:gridCol w:w="1136"/>
        <w:gridCol w:w="2496"/>
      </w:tblGrid>
      <w:tr w:rsidR="00D05D03" w14:paraId="6C71CC4E" w14:textId="77777777">
        <w:tblPrEx>
          <w:tblCellMar>
            <w:top w:w="0" w:type="dxa"/>
            <w:bottom w:w="0" w:type="dxa"/>
          </w:tblCellMar>
        </w:tblPrEx>
        <w:tc>
          <w:tcPr>
            <w:tcW w:w="10120" w:type="dxa"/>
            <w:gridSpan w:val="6"/>
            <w:tcBorders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6CC60A" w14:textId="77777777" w:rsidR="00D05D03" w:rsidRDefault="00D07421">
            <w:pPr>
              <w:pStyle w:val="TableContents"/>
              <w:jc w:val="righ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Утверждаю</w:t>
            </w:r>
          </w:p>
          <w:p w14:paraId="5BF61664" w14:textId="77777777" w:rsidR="00D05D03" w:rsidRDefault="00D07421">
            <w:pPr>
              <w:pStyle w:val="TableContents"/>
              <w:jc w:val="righ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Директор МБОУ «Школа №132№</w:t>
            </w:r>
          </w:p>
          <w:p w14:paraId="0AC5F357" w14:textId="77777777" w:rsidR="00D05D03" w:rsidRDefault="00D07421">
            <w:pPr>
              <w:pStyle w:val="TableContents"/>
              <w:jc w:val="right"/>
            </w:pPr>
            <w:r>
              <w:rPr>
                <w:b/>
                <w:lang w:val="ru-RU"/>
              </w:rPr>
              <w:t>__________ О.А. Осипова</w:t>
            </w:r>
          </w:p>
          <w:p w14:paraId="6715117E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 xml:space="preserve">                      </w:t>
            </w:r>
          </w:p>
          <w:p w14:paraId="2E4CF427" w14:textId="77777777" w:rsidR="00D05D03" w:rsidRDefault="00D07421">
            <w:pPr>
              <w:pStyle w:val="TableContents"/>
              <w:jc w:val="center"/>
            </w:pPr>
            <w:r>
              <w:rPr>
                <w:b/>
                <w:lang w:val="ru-RU"/>
              </w:rPr>
              <w:t xml:space="preserve">Работа кружков в МБОУ «Школа №132 на 2021-2022 </w:t>
            </w:r>
            <w:proofErr w:type="spellStart"/>
            <w:proofErr w:type="gramStart"/>
            <w:r>
              <w:rPr>
                <w:b/>
                <w:lang w:val="ru-RU"/>
              </w:rPr>
              <w:t>уч.год</w:t>
            </w:r>
            <w:proofErr w:type="spellEnd"/>
            <w:proofErr w:type="gramEnd"/>
            <w:r>
              <w:rPr>
                <w:b/>
                <w:lang w:val="ru-RU"/>
              </w:rPr>
              <w:t>.</w:t>
            </w:r>
          </w:p>
          <w:p w14:paraId="593F4CCA" w14:textId="77777777" w:rsidR="00D05D03" w:rsidRDefault="00D05D03">
            <w:pPr>
              <w:pStyle w:val="TableContents"/>
            </w:pPr>
          </w:p>
        </w:tc>
      </w:tr>
      <w:tr w:rsidR="00D05D03" w14:paraId="4B827439" w14:textId="77777777">
        <w:tblPrEx>
          <w:tblCellMar>
            <w:top w:w="0" w:type="dxa"/>
            <w:bottom w:w="0" w:type="dxa"/>
          </w:tblCellMar>
        </w:tblPrEx>
        <w:tc>
          <w:tcPr>
            <w:tcW w:w="42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B7ADE4" w14:textId="77777777" w:rsidR="00D05D03" w:rsidRDefault="00D07421">
            <w:pPr>
              <w:pStyle w:val="TableContents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61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96F0D9" w14:textId="77777777" w:rsidR="00D05D03" w:rsidRDefault="00D07421">
            <w:pPr>
              <w:pStyle w:val="TableContents"/>
            </w:pPr>
            <w:r>
              <w:rPr>
                <w:b/>
              </w:rPr>
              <w:t xml:space="preserve"> </w:t>
            </w:r>
            <w:r>
              <w:rPr>
                <w:b/>
                <w:lang w:val="ru-RU"/>
              </w:rPr>
              <w:t>Наименование кружка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A299B0" w14:textId="77777777" w:rsidR="00D05D03" w:rsidRDefault="00D07421">
            <w:pPr>
              <w:pStyle w:val="TableContents"/>
              <w:rPr>
                <w:b/>
                <w:lang w:val="ru-RU"/>
              </w:rPr>
            </w:pPr>
            <w:r>
              <w:rPr>
                <w:b/>
                <w:lang w:val="ru-RU"/>
              </w:rPr>
              <w:t>ФИО руководителя</w:t>
            </w:r>
          </w:p>
        </w:tc>
        <w:tc>
          <w:tcPr>
            <w:tcW w:w="133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EEBB4C" w14:textId="77777777" w:rsidR="00D05D03" w:rsidRDefault="00D07421">
            <w:pPr>
              <w:pStyle w:val="TableContents"/>
              <w:rPr>
                <w:b/>
                <w:lang w:val="ru-RU"/>
              </w:rPr>
            </w:pPr>
            <w:r>
              <w:rPr>
                <w:b/>
                <w:lang w:val="ru-RU"/>
              </w:rPr>
              <w:t>возраст</w:t>
            </w:r>
          </w:p>
        </w:tc>
        <w:tc>
          <w:tcPr>
            <w:tcW w:w="113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41B98" w14:textId="77777777" w:rsidR="00D05D03" w:rsidRDefault="00D07421">
            <w:pPr>
              <w:pStyle w:val="TableContents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Кол-во</w:t>
            </w:r>
          </w:p>
          <w:p w14:paraId="63F3468C" w14:textId="77777777" w:rsidR="00D05D03" w:rsidRDefault="00D07421">
            <w:pPr>
              <w:pStyle w:val="TableContents"/>
              <w:rPr>
                <w:b/>
                <w:lang w:val="ru-RU"/>
              </w:rPr>
            </w:pPr>
            <w:r>
              <w:rPr>
                <w:b/>
                <w:lang w:val="ru-RU"/>
              </w:rPr>
              <w:t>групп</w:t>
            </w:r>
          </w:p>
        </w:tc>
        <w:tc>
          <w:tcPr>
            <w:tcW w:w="249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E648C5" w14:textId="77777777" w:rsidR="00D05D03" w:rsidRDefault="00D07421">
            <w:pPr>
              <w:pStyle w:val="TableContents"/>
              <w:rPr>
                <w:b/>
                <w:lang w:val="ru-RU"/>
              </w:rPr>
            </w:pPr>
            <w:r>
              <w:rPr>
                <w:b/>
                <w:lang w:val="ru-RU"/>
              </w:rPr>
              <w:t>День/время</w:t>
            </w:r>
          </w:p>
        </w:tc>
      </w:tr>
      <w:tr w:rsidR="00D05D03" w14:paraId="0E81CDD5" w14:textId="77777777">
        <w:tblPrEx>
          <w:tblCellMar>
            <w:top w:w="0" w:type="dxa"/>
            <w:bottom w:w="0" w:type="dxa"/>
          </w:tblCellMar>
        </w:tblPrEx>
        <w:tc>
          <w:tcPr>
            <w:tcW w:w="42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B1938F" w14:textId="77777777" w:rsidR="00D05D03" w:rsidRDefault="00D07421">
            <w:pPr>
              <w:pStyle w:val="TableContents"/>
            </w:pPr>
            <w:r>
              <w:t>1</w:t>
            </w:r>
          </w:p>
        </w:tc>
        <w:tc>
          <w:tcPr>
            <w:tcW w:w="261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76C185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Футбол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EAECB8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Ганиев Э.Р.</w:t>
            </w:r>
          </w:p>
        </w:tc>
        <w:tc>
          <w:tcPr>
            <w:tcW w:w="133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885425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7-12 лет</w:t>
            </w:r>
          </w:p>
        </w:tc>
        <w:tc>
          <w:tcPr>
            <w:tcW w:w="113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10C850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9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E179BB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 xml:space="preserve">вторник </w:t>
            </w:r>
          </w:p>
          <w:p w14:paraId="0E07DE84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 xml:space="preserve">14:00 — 16.00 </w:t>
            </w:r>
          </w:p>
          <w:p w14:paraId="5EF030CA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четверг</w:t>
            </w:r>
          </w:p>
          <w:p w14:paraId="3F8C901F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14:00-16.30</w:t>
            </w:r>
          </w:p>
        </w:tc>
      </w:tr>
      <w:tr w:rsidR="00D05D03" w14:paraId="7A7E0165" w14:textId="77777777">
        <w:tblPrEx>
          <w:tblCellMar>
            <w:top w:w="0" w:type="dxa"/>
            <w:bottom w:w="0" w:type="dxa"/>
          </w:tblCellMar>
        </w:tblPrEx>
        <w:tc>
          <w:tcPr>
            <w:tcW w:w="42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C20C51" w14:textId="77777777" w:rsidR="00D05D03" w:rsidRDefault="00D07421">
            <w:pPr>
              <w:pStyle w:val="TableContents"/>
            </w:pPr>
            <w:r>
              <w:t>2</w:t>
            </w:r>
          </w:p>
        </w:tc>
        <w:tc>
          <w:tcPr>
            <w:tcW w:w="261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5F5226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Волейбол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DF43A9" w14:textId="77777777" w:rsidR="00D05D03" w:rsidRDefault="00D07421">
            <w:pPr>
              <w:pStyle w:val="TableContents"/>
              <w:rPr>
                <w:lang w:val="ru-RU"/>
              </w:rPr>
            </w:pPr>
            <w:proofErr w:type="spellStart"/>
            <w:r>
              <w:rPr>
                <w:lang w:val="ru-RU"/>
              </w:rPr>
              <w:t>Хуббатуллина</w:t>
            </w:r>
            <w:proofErr w:type="spellEnd"/>
            <w:r>
              <w:rPr>
                <w:lang w:val="ru-RU"/>
              </w:rPr>
              <w:t xml:space="preserve"> А.И.</w:t>
            </w:r>
          </w:p>
        </w:tc>
        <w:tc>
          <w:tcPr>
            <w:tcW w:w="133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338BA7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16-18 лет</w:t>
            </w:r>
          </w:p>
        </w:tc>
        <w:tc>
          <w:tcPr>
            <w:tcW w:w="113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8156AB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9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E69F29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 xml:space="preserve">Среда </w:t>
            </w:r>
          </w:p>
          <w:p w14:paraId="5474B4D8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15.00 — 17.00</w:t>
            </w:r>
          </w:p>
          <w:p w14:paraId="1C4AB137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14:paraId="787D5049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15.00-17.30</w:t>
            </w:r>
          </w:p>
        </w:tc>
      </w:tr>
      <w:tr w:rsidR="00D05D03" w14:paraId="7772518A" w14:textId="77777777">
        <w:tblPrEx>
          <w:tblCellMar>
            <w:top w:w="0" w:type="dxa"/>
            <w:bottom w:w="0" w:type="dxa"/>
          </w:tblCellMar>
        </w:tblPrEx>
        <w:tc>
          <w:tcPr>
            <w:tcW w:w="42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0869B7" w14:textId="77777777" w:rsidR="00D05D03" w:rsidRDefault="00D07421">
            <w:pPr>
              <w:pStyle w:val="TableContents"/>
            </w:pPr>
            <w:r>
              <w:t>3</w:t>
            </w:r>
          </w:p>
        </w:tc>
        <w:tc>
          <w:tcPr>
            <w:tcW w:w="261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CC6C39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Вокальный коллектив «Веснушки»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6078EA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Мусина А.Х.</w:t>
            </w:r>
          </w:p>
        </w:tc>
        <w:tc>
          <w:tcPr>
            <w:tcW w:w="133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0B50F2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7-15 лет</w:t>
            </w:r>
          </w:p>
        </w:tc>
        <w:tc>
          <w:tcPr>
            <w:tcW w:w="113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2D26A2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49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300313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вторник -</w:t>
            </w:r>
          </w:p>
          <w:p w14:paraId="31F2AACC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 xml:space="preserve">14:00 — 16.30, </w:t>
            </w:r>
          </w:p>
          <w:p w14:paraId="458F251B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суббота -</w:t>
            </w:r>
          </w:p>
          <w:p w14:paraId="1F8F6436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12.00 -14.00</w:t>
            </w:r>
          </w:p>
          <w:p w14:paraId="5B043891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четверг -14:00-16.00</w:t>
            </w:r>
          </w:p>
          <w:p w14:paraId="4BFB016B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суббота -14.00-16.30</w:t>
            </w:r>
          </w:p>
        </w:tc>
      </w:tr>
      <w:tr w:rsidR="00D05D03" w14:paraId="068DB131" w14:textId="77777777">
        <w:tblPrEx>
          <w:tblCellMar>
            <w:top w:w="0" w:type="dxa"/>
            <w:bottom w:w="0" w:type="dxa"/>
          </w:tblCellMar>
        </w:tblPrEx>
        <w:tc>
          <w:tcPr>
            <w:tcW w:w="42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AF1C02" w14:textId="77777777" w:rsidR="00D05D03" w:rsidRDefault="00D07421">
            <w:pPr>
              <w:pStyle w:val="TableContents"/>
            </w:pPr>
            <w:r>
              <w:t>4</w:t>
            </w:r>
          </w:p>
        </w:tc>
        <w:tc>
          <w:tcPr>
            <w:tcW w:w="261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D262C1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 xml:space="preserve">Танцевальный коллектив «Стрекоза </w:t>
            </w:r>
            <w:proofErr w:type="spellStart"/>
            <w:r>
              <w:rPr>
                <w:lang w:val="ru-RU"/>
              </w:rPr>
              <w:t>дэнс</w:t>
            </w:r>
            <w:proofErr w:type="spellEnd"/>
            <w:r>
              <w:rPr>
                <w:lang w:val="ru-RU"/>
              </w:rPr>
              <w:t>»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233A7E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Казакова С.В.</w:t>
            </w:r>
          </w:p>
        </w:tc>
        <w:tc>
          <w:tcPr>
            <w:tcW w:w="133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87A5FA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7-15 лет</w:t>
            </w:r>
          </w:p>
        </w:tc>
        <w:tc>
          <w:tcPr>
            <w:tcW w:w="113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F7361F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49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E415FC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Понедельник 13.00-15.00, 15.00-17.00</w:t>
            </w:r>
          </w:p>
          <w:p w14:paraId="382C2C67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Вторник 16.30-18.30</w:t>
            </w:r>
          </w:p>
          <w:p w14:paraId="11B04CAE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Среда 15.00-17.30, 17.30-20.00</w:t>
            </w:r>
          </w:p>
          <w:p w14:paraId="337A59D9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Четверг 16.00-18.30</w:t>
            </w:r>
          </w:p>
          <w:p w14:paraId="77D59ADE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 xml:space="preserve">Пятница 13.00-15.30, </w:t>
            </w:r>
            <w:r>
              <w:rPr>
                <w:lang w:val="ru-RU"/>
              </w:rPr>
              <w:t>16.00-18.00</w:t>
            </w:r>
          </w:p>
          <w:p w14:paraId="58A329F6" w14:textId="77777777" w:rsidR="00D05D03" w:rsidRDefault="00D05D03">
            <w:pPr>
              <w:pStyle w:val="TableContents"/>
              <w:rPr>
                <w:lang w:val="ru-RU"/>
              </w:rPr>
            </w:pPr>
          </w:p>
        </w:tc>
      </w:tr>
      <w:tr w:rsidR="00D05D03" w14:paraId="0C14B69D" w14:textId="77777777">
        <w:tblPrEx>
          <w:tblCellMar>
            <w:top w:w="0" w:type="dxa"/>
            <w:bottom w:w="0" w:type="dxa"/>
          </w:tblCellMar>
        </w:tblPrEx>
        <w:tc>
          <w:tcPr>
            <w:tcW w:w="42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D34AB8" w14:textId="77777777" w:rsidR="00D05D03" w:rsidRDefault="00D07421">
            <w:pPr>
              <w:pStyle w:val="TableContents"/>
            </w:pPr>
            <w:r>
              <w:t>5</w:t>
            </w:r>
          </w:p>
        </w:tc>
        <w:tc>
          <w:tcPr>
            <w:tcW w:w="261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E624E0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Театральная студия «Идея» на английском и китайском языках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216968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Медведева Е.С.</w:t>
            </w:r>
          </w:p>
          <w:p w14:paraId="4CD5B849" w14:textId="77777777" w:rsidR="00D05D03" w:rsidRDefault="00D07421">
            <w:pPr>
              <w:pStyle w:val="TableContents"/>
              <w:rPr>
                <w:lang w:val="ru-RU"/>
              </w:rPr>
            </w:pPr>
            <w:proofErr w:type="spellStart"/>
            <w:r>
              <w:rPr>
                <w:lang w:val="ru-RU"/>
              </w:rPr>
              <w:t>Хазиева</w:t>
            </w:r>
            <w:proofErr w:type="spellEnd"/>
            <w:r>
              <w:rPr>
                <w:lang w:val="ru-RU"/>
              </w:rPr>
              <w:t xml:space="preserve"> М.М.</w:t>
            </w:r>
          </w:p>
        </w:tc>
        <w:tc>
          <w:tcPr>
            <w:tcW w:w="133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0BABF3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11 - 16 лет</w:t>
            </w:r>
          </w:p>
        </w:tc>
        <w:tc>
          <w:tcPr>
            <w:tcW w:w="113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D0648A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49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ADE51D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Понедельник</w:t>
            </w:r>
          </w:p>
          <w:p w14:paraId="6B3B6159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четверг -</w:t>
            </w:r>
          </w:p>
          <w:p w14:paraId="60128F09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15.00 — 17.00</w:t>
            </w:r>
          </w:p>
          <w:p w14:paraId="43064847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среда</w:t>
            </w:r>
          </w:p>
          <w:p w14:paraId="630F96DF" w14:textId="77777777" w:rsidR="00D05D03" w:rsidRDefault="00D07421">
            <w:pPr>
              <w:pStyle w:val="TableContents"/>
              <w:rPr>
                <w:lang w:val="ru-RU"/>
              </w:rPr>
            </w:pPr>
            <w:proofErr w:type="gramStart"/>
            <w:r>
              <w:rPr>
                <w:lang w:val="ru-RU"/>
              </w:rPr>
              <w:t>пятница  -</w:t>
            </w:r>
            <w:proofErr w:type="gramEnd"/>
            <w:r>
              <w:rPr>
                <w:lang w:val="ru-RU"/>
              </w:rPr>
              <w:t xml:space="preserve"> </w:t>
            </w:r>
          </w:p>
          <w:p w14:paraId="681BC300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15.00-17.30</w:t>
            </w:r>
          </w:p>
        </w:tc>
      </w:tr>
      <w:tr w:rsidR="00D05D03" w14:paraId="76B684DC" w14:textId="77777777">
        <w:tblPrEx>
          <w:tblCellMar>
            <w:top w:w="0" w:type="dxa"/>
            <w:bottom w:w="0" w:type="dxa"/>
          </w:tblCellMar>
        </w:tblPrEx>
        <w:tc>
          <w:tcPr>
            <w:tcW w:w="42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AE4FD3" w14:textId="77777777" w:rsidR="00D05D03" w:rsidRDefault="00D07421">
            <w:pPr>
              <w:pStyle w:val="TableContents"/>
            </w:pPr>
            <w:r>
              <w:t>6</w:t>
            </w:r>
          </w:p>
        </w:tc>
        <w:tc>
          <w:tcPr>
            <w:tcW w:w="261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38FA43" w14:textId="77777777" w:rsidR="00D05D03" w:rsidRDefault="00D07421">
            <w:pPr>
              <w:pStyle w:val="TableContents"/>
              <w:rPr>
                <w:lang w:val="ru-RU"/>
              </w:rPr>
            </w:pPr>
            <w:proofErr w:type="spellStart"/>
            <w:r>
              <w:rPr>
                <w:lang w:val="ru-RU"/>
              </w:rPr>
              <w:t>Юнармия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E5C76A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Никулина Т.Н.</w:t>
            </w:r>
          </w:p>
        </w:tc>
        <w:tc>
          <w:tcPr>
            <w:tcW w:w="133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1FF6A2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12-15 лет</w:t>
            </w:r>
          </w:p>
        </w:tc>
        <w:tc>
          <w:tcPr>
            <w:tcW w:w="113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45AFD8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49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77C935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Вторник, четверг-</w:t>
            </w:r>
          </w:p>
          <w:p w14:paraId="286EEAFE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 xml:space="preserve"> 14.30 - </w:t>
            </w:r>
            <w:r>
              <w:rPr>
                <w:lang w:val="ru-RU"/>
              </w:rPr>
              <w:t>16.30</w:t>
            </w:r>
          </w:p>
          <w:p w14:paraId="4239EBF6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 xml:space="preserve">понедельник </w:t>
            </w:r>
          </w:p>
          <w:p w14:paraId="431E2677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пятница – 14.00-16.00</w:t>
            </w:r>
          </w:p>
        </w:tc>
      </w:tr>
      <w:tr w:rsidR="00D05D03" w14:paraId="18CBC83C" w14:textId="77777777">
        <w:tblPrEx>
          <w:tblCellMar>
            <w:top w:w="0" w:type="dxa"/>
            <w:bottom w:w="0" w:type="dxa"/>
          </w:tblCellMar>
        </w:tblPrEx>
        <w:tc>
          <w:tcPr>
            <w:tcW w:w="42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13DFC3" w14:textId="77777777" w:rsidR="00D05D03" w:rsidRDefault="00D07421">
            <w:pPr>
              <w:pStyle w:val="TableContents"/>
            </w:pPr>
            <w:r>
              <w:t>7</w:t>
            </w:r>
          </w:p>
        </w:tc>
        <w:tc>
          <w:tcPr>
            <w:tcW w:w="261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7C0EC9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Психология общения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5011C7" w14:textId="77777777" w:rsidR="00D05D03" w:rsidRDefault="00D07421">
            <w:pPr>
              <w:pStyle w:val="TableContents"/>
              <w:rPr>
                <w:lang w:val="ru-RU"/>
              </w:rPr>
            </w:pPr>
            <w:proofErr w:type="spellStart"/>
            <w:r>
              <w:rPr>
                <w:lang w:val="ru-RU"/>
              </w:rPr>
              <w:t>Халикова</w:t>
            </w:r>
            <w:proofErr w:type="spellEnd"/>
            <w:r>
              <w:rPr>
                <w:lang w:val="ru-RU"/>
              </w:rPr>
              <w:t xml:space="preserve"> Г.Г.</w:t>
            </w:r>
          </w:p>
        </w:tc>
        <w:tc>
          <w:tcPr>
            <w:tcW w:w="133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C6FA8C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7-15 лет</w:t>
            </w:r>
          </w:p>
        </w:tc>
        <w:tc>
          <w:tcPr>
            <w:tcW w:w="113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86C56B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49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507DAC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Понедельник, вторник 13.00 — 15.00</w:t>
            </w:r>
          </w:p>
          <w:p w14:paraId="4FF22D97" w14:textId="77777777" w:rsidR="00D05D03" w:rsidRDefault="00D07421">
            <w:pPr>
              <w:pStyle w:val="TableContents"/>
              <w:rPr>
                <w:lang w:val="ru-RU"/>
              </w:rPr>
            </w:pPr>
            <w:r>
              <w:rPr>
                <w:lang w:val="ru-RU"/>
              </w:rPr>
              <w:t>Четверг, пятница 13.00 — 15.30</w:t>
            </w:r>
          </w:p>
        </w:tc>
      </w:tr>
    </w:tbl>
    <w:p w14:paraId="5CCD591F" w14:textId="77777777" w:rsidR="00D05D03" w:rsidRDefault="00D05D03">
      <w:pPr>
        <w:pStyle w:val="Standard"/>
        <w:rPr>
          <w:lang w:val="ru-RU"/>
        </w:rPr>
      </w:pPr>
    </w:p>
    <w:sectPr w:rsidR="00D05D03">
      <w:pgSz w:w="11905" w:h="16837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B4E0B5" w14:textId="77777777" w:rsidR="00D07421" w:rsidRDefault="00D07421">
      <w:r>
        <w:separator/>
      </w:r>
    </w:p>
  </w:endnote>
  <w:endnote w:type="continuationSeparator" w:id="0">
    <w:p w14:paraId="25D2929F" w14:textId="77777777" w:rsidR="00D07421" w:rsidRDefault="00D074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2702E" w14:textId="77777777" w:rsidR="00D07421" w:rsidRDefault="00D07421">
      <w:r>
        <w:rPr>
          <w:color w:val="000000"/>
        </w:rPr>
        <w:separator/>
      </w:r>
    </w:p>
  </w:footnote>
  <w:footnote w:type="continuationSeparator" w:id="0">
    <w:p w14:paraId="47C7B318" w14:textId="77777777" w:rsidR="00D07421" w:rsidRDefault="00D074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6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D05D03"/>
    <w:rsid w:val="00550266"/>
    <w:rsid w:val="00D05D03"/>
    <w:rsid w:val="00D07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64135"/>
  <w15:docId w15:val="{341C6248-1E9A-4BB7-BD93-A9ADC8E2A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132</dc:creator>
  <cp:lastModifiedBy>82120</cp:lastModifiedBy>
  <cp:revision>2</cp:revision>
  <dcterms:created xsi:type="dcterms:W3CDTF">2022-02-02T11:41:00Z</dcterms:created>
  <dcterms:modified xsi:type="dcterms:W3CDTF">2022-02-02T11:41:00Z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